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F7048E" w:rsidP="006F2730" w:rsidRDefault="00317BE9" w14:paraId="10664A1A" w14:textId="1C5203F7">
      <w:pPr>
        <w:pStyle w:val="Title"/>
      </w:pPr>
      <w:r>
        <w:t>Beyond Traditional Outreach</w:t>
      </w:r>
    </w:p>
    <w:p w:rsidRPr="00317BE9" w:rsidR="00317BE9" w:rsidP="00317BE9" w:rsidRDefault="00317BE9" w14:paraId="016525B5" w14:textId="7BA319DD">
      <w:pPr>
        <w:pStyle w:val="Subtitle"/>
      </w:pPr>
      <w:r>
        <w:t>Idea Collection Worksheet</w:t>
      </w:r>
      <w:bookmarkStart w:name="_Toc203660368" w:id="0"/>
    </w:p>
    <w:p w:rsidRPr="00317BE9" w:rsidR="00317BE9" w:rsidP="00E0459C" w:rsidRDefault="00317BE9" w14:paraId="5CCC7B92" w14:textId="77777777">
      <w:pPr>
        <w:pStyle w:val="Heading2"/>
        <w:rPr>
          <w:rFonts w:cs="Times New Roman (Body CS)" w:eastAsiaTheme="minorHAnsi"/>
          <w:b/>
          <w:bCs/>
          <w:color w:val="auto"/>
          <w:sz w:val="24"/>
          <w:szCs w:val="24"/>
        </w:rPr>
      </w:pPr>
      <w:r w:rsidRPr="00317BE9">
        <w:rPr>
          <w:rFonts w:cs="Times New Roman (Body CS)" w:eastAsiaTheme="minorHAnsi"/>
          <w:b/>
          <w:bCs/>
          <w:color w:val="auto"/>
          <w:sz w:val="24"/>
          <w:szCs w:val="24"/>
        </w:rPr>
        <w:t xml:space="preserve">Region Public Awareness Chair: </w:t>
      </w:r>
    </w:p>
    <w:p w:rsidRPr="00317BE9" w:rsidR="00317BE9" w:rsidP="00E0459C" w:rsidRDefault="00317BE9" w14:paraId="43270B43" w14:textId="79AF7FF3">
      <w:pPr>
        <w:pStyle w:val="Heading2"/>
        <w:rPr>
          <w:rFonts w:cs="Times New Roman (Body CS)" w:eastAsiaTheme="minorHAnsi"/>
          <w:b/>
          <w:bCs/>
          <w:color w:val="auto"/>
          <w:sz w:val="24"/>
          <w:szCs w:val="24"/>
        </w:rPr>
      </w:pPr>
      <w:r w:rsidRPr="00317BE9">
        <w:rPr>
          <w:rFonts w:cs="Times New Roman (Body CS)" w:eastAsiaTheme="minorHAnsi"/>
          <w:b/>
          <w:bCs/>
          <w:color w:val="auto"/>
          <w:sz w:val="24"/>
          <w:szCs w:val="24"/>
        </w:rPr>
        <w:t>Region:</w:t>
      </w:r>
    </w:p>
    <w:p w:rsidRPr="00317BE9" w:rsidR="00317BE9" w:rsidP="00317BE9" w:rsidRDefault="00317BE9" w14:paraId="2CE7967A" w14:textId="77777777">
      <w:pPr>
        <w:rPr>
          <w:b/>
          <w:bCs/>
        </w:rPr>
      </w:pPr>
      <w:r w:rsidRPr="00317BE9">
        <w:rPr>
          <w:b/>
          <w:bCs/>
        </w:rPr>
        <w:t>Date:</w:t>
      </w:r>
    </w:p>
    <w:p w:rsidR="00317BE9" w:rsidP="00E0459C" w:rsidRDefault="00317BE9" w14:paraId="783CED43" w14:textId="20644E92">
      <w:pPr>
        <w:pStyle w:val="Heading2"/>
        <w:rPr>
          <w:rFonts w:cs="Times New Roman (Body CS)" w:eastAsiaTheme="minorHAnsi"/>
          <w:color w:val="auto"/>
          <w:sz w:val="24"/>
          <w:szCs w:val="24"/>
        </w:rPr>
      </w:pPr>
      <w:r w:rsidRPr="00317BE9">
        <w:rPr>
          <w:rFonts w:cs="Times New Roman (Body CS)" w:eastAsiaTheme="minorHAnsi"/>
          <w:color w:val="auto"/>
          <w:sz w:val="24"/>
          <w:szCs w:val="24"/>
        </w:rPr>
        <w:t>As participants share, jot down key words or short phrases—you don't need to capture every detail. After the meeting, use this worksheet to email the ideas to kamali@soroptimist.org at SIA Headquarters</w:t>
      </w:r>
      <w:r>
        <w:rPr>
          <w:rFonts w:cs="Times New Roman (Body CS)" w:eastAsiaTheme="minorHAnsi"/>
          <w:color w:val="auto"/>
          <w:sz w:val="24"/>
          <w:szCs w:val="24"/>
        </w:rPr>
        <w:t>.</w:t>
      </w:r>
    </w:p>
    <w:bookmarkEnd w:id="0"/>
    <w:p w:rsidR="00262B24" w:rsidP="00E0459C" w:rsidRDefault="00317BE9" w14:paraId="7D0A59FF" w14:textId="406A024F">
      <w:pPr>
        <w:pStyle w:val="Heading2"/>
      </w:pPr>
      <w:r>
        <w:t xml:space="preserve">What Worked? </w:t>
      </w:r>
    </w:p>
    <w:p w:rsidR="00262B24" w:rsidP="00262B24" w:rsidRDefault="00317BE9" w14:paraId="4F4A2125" w14:textId="568C0CE4">
      <w:pPr>
        <w:pStyle w:val="Heading3"/>
      </w:pPr>
      <w:bookmarkStart w:name="_Toc203660369" w:id="1"/>
      <w:r w:rsidRPr="00317BE9">
        <w:t>What's one promotional idea that worked well for your club?</w:t>
      </w:r>
      <w:bookmarkEnd w:id="1"/>
    </w:p>
    <w:p w:rsidRPr="00317BE9" w:rsidR="00317BE9" w:rsidP="00317BE9" w:rsidRDefault="00317BE9" w14:paraId="62EEBBAF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Pr="00317BE9" w:rsidR="00317BE9" w:rsidTr="00317BE9" w14:paraId="2F4A282A" w14:textId="77777777">
        <w:trPr>
          <w:trHeight w:val="413"/>
        </w:trPr>
        <w:tc>
          <w:tcPr>
            <w:tcW w:w="5108" w:type="dxa"/>
          </w:tcPr>
          <w:p w:rsidRPr="00317BE9" w:rsidR="00317BE9" w:rsidP="00317BE9" w:rsidRDefault="00317BE9" w14:paraId="06E66C55" w14:textId="501104EF">
            <w:pPr>
              <w:jc w:val="center"/>
              <w:rPr>
                <w:b/>
                <w:bCs/>
                <w:sz w:val="24"/>
                <w:szCs w:val="26"/>
              </w:rPr>
            </w:pPr>
            <w:r w:rsidRPr="00317BE9">
              <w:rPr>
                <w:b/>
                <w:bCs/>
                <w:sz w:val="24"/>
                <w:szCs w:val="26"/>
              </w:rPr>
              <w:t>Club (if known)</w:t>
            </w:r>
          </w:p>
        </w:tc>
        <w:tc>
          <w:tcPr>
            <w:tcW w:w="5108" w:type="dxa"/>
          </w:tcPr>
          <w:p w:rsidRPr="00317BE9" w:rsidR="00317BE9" w:rsidP="00317BE9" w:rsidRDefault="00317BE9" w14:paraId="50D6B977" w14:textId="63605925">
            <w:pPr>
              <w:jc w:val="center"/>
              <w:rPr>
                <w:b/>
                <w:bCs/>
              </w:rPr>
            </w:pPr>
            <w:r w:rsidRPr="00317BE9">
              <w:rPr>
                <w:b/>
                <w:bCs/>
                <w:sz w:val="24"/>
                <w:szCs w:val="26"/>
              </w:rPr>
              <w:t>Idea</w:t>
            </w:r>
          </w:p>
        </w:tc>
      </w:tr>
      <w:tr w:rsidRPr="00317BE9" w:rsidR="00317BE9" w:rsidTr="00317BE9" w14:paraId="4056C00F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5F1B6133" w14:textId="26A541DB">
            <w:pPr>
              <w:rPr>
                <w:sz w:val="24"/>
                <w:szCs w:val="26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386CC88E" w14:textId="77777777">
            <w:pPr>
              <w:rPr>
                <w:sz w:val="24"/>
                <w:szCs w:val="26"/>
              </w:rPr>
            </w:pPr>
          </w:p>
        </w:tc>
      </w:tr>
      <w:tr w:rsidRPr="00317BE9" w:rsidR="00317BE9" w:rsidTr="00317BE9" w14:paraId="2B2E7CA2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2F6892B1" w14:textId="77777777">
            <w:pPr>
              <w:rPr>
                <w:sz w:val="24"/>
                <w:szCs w:val="32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59D067E4" w14:textId="77777777">
            <w:pPr>
              <w:rPr>
                <w:sz w:val="24"/>
                <w:szCs w:val="32"/>
              </w:rPr>
            </w:pPr>
          </w:p>
        </w:tc>
      </w:tr>
      <w:tr w:rsidRPr="00317BE9" w:rsidR="00317BE9" w:rsidTr="00317BE9" w14:paraId="2FB02121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3DD63505" w14:textId="77777777">
            <w:pPr>
              <w:rPr>
                <w:sz w:val="24"/>
                <w:szCs w:val="38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5DBCD123" w14:textId="77777777">
            <w:pPr>
              <w:rPr>
                <w:sz w:val="24"/>
                <w:szCs w:val="38"/>
              </w:rPr>
            </w:pPr>
          </w:p>
        </w:tc>
      </w:tr>
      <w:tr w:rsidRPr="00317BE9" w:rsidR="00317BE9" w:rsidTr="00317BE9" w14:paraId="2EE98F0A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42B191FE" w14:textId="77777777">
            <w:pPr>
              <w:rPr>
                <w:sz w:val="24"/>
                <w:szCs w:val="44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313A916B" w14:textId="77777777">
            <w:pPr>
              <w:rPr>
                <w:sz w:val="24"/>
                <w:szCs w:val="44"/>
              </w:rPr>
            </w:pPr>
          </w:p>
        </w:tc>
      </w:tr>
      <w:tr w:rsidRPr="00317BE9" w:rsidR="00317BE9" w:rsidTr="00317BE9" w14:paraId="293B59D8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16566855" w14:textId="77777777">
            <w:pPr>
              <w:rPr>
                <w:sz w:val="24"/>
                <w:szCs w:val="50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0BED49F8" w14:textId="77777777">
            <w:pPr>
              <w:rPr>
                <w:sz w:val="24"/>
                <w:szCs w:val="50"/>
              </w:rPr>
            </w:pPr>
          </w:p>
        </w:tc>
      </w:tr>
      <w:tr w:rsidRPr="00317BE9" w:rsidR="00317BE9" w:rsidTr="00317BE9" w14:paraId="1B35743F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7840601E" w14:textId="77777777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58B4628C" w14:textId="77777777">
            <w:pPr>
              <w:rPr>
                <w:sz w:val="24"/>
                <w:szCs w:val="62"/>
              </w:rPr>
            </w:pPr>
          </w:p>
        </w:tc>
      </w:tr>
      <w:tr w:rsidRPr="00317BE9" w:rsidR="00317BE9" w:rsidTr="00317BE9" w14:paraId="7B8F3083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5F73B8DE" w14:textId="77777777">
            <w:pPr>
              <w:rPr>
                <w:sz w:val="24"/>
                <w:szCs w:val="56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7587F356" w14:textId="77777777">
            <w:pPr>
              <w:rPr>
                <w:sz w:val="24"/>
                <w:szCs w:val="56"/>
              </w:rPr>
            </w:pPr>
          </w:p>
        </w:tc>
      </w:tr>
      <w:tr w:rsidRPr="00317BE9" w:rsidR="00317BE9" w:rsidTr="00317BE9" w14:paraId="579EA5B0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324C6C2D" w14:textId="77777777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38DED503" w14:textId="77777777">
            <w:pPr>
              <w:rPr>
                <w:sz w:val="24"/>
                <w:szCs w:val="62"/>
              </w:rPr>
            </w:pPr>
          </w:p>
        </w:tc>
      </w:tr>
      <w:tr w:rsidRPr="00317BE9" w:rsidR="00317BE9" w:rsidTr="00317BE9" w14:paraId="7B176C85" w14:textId="77777777">
        <w:trPr>
          <w:trHeight w:val="278"/>
        </w:trPr>
        <w:tc>
          <w:tcPr>
            <w:tcW w:w="5108" w:type="dxa"/>
          </w:tcPr>
          <w:p w:rsidRPr="00317BE9" w:rsidR="00317BE9" w:rsidP="008C5412" w:rsidRDefault="00317BE9" w14:paraId="1C881B06" w14:textId="77777777">
            <w:pPr>
              <w:rPr>
                <w:sz w:val="24"/>
                <w:szCs w:val="68"/>
              </w:rPr>
            </w:pPr>
          </w:p>
        </w:tc>
        <w:tc>
          <w:tcPr>
            <w:tcW w:w="5108" w:type="dxa"/>
          </w:tcPr>
          <w:p w:rsidRPr="00317BE9" w:rsidR="00317BE9" w:rsidP="008C5412" w:rsidRDefault="00317BE9" w14:paraId="2C816549" w14:textId="77777777">
            <w:pPr>
              <w:rPr>
                <w:sz w:val="24"/>
                <w:szCs w:val="68"/>
              </w:rPr>
            </w:pPr>
          </w:p>
        </w:tc>
      </w:tr>
    </w:tbl>
    <w:p w:rsidR="00317BE9" w:rsidP="00317BE9" w:rsidRDefault="00317BE9" w14:paraId="5C856DC1" w14:textId="1372B284">
      <w:pPr>
        <w:pStyle w:val="Heading2"/>
      </w:pPr>
      <w:bookmarkStart w:name="_Toc203660370" w:id="2"/>
      <w:r>
        <w:lastRenderedPageBreak/>
        <w:t xml:space="preserve">What </w:t>
      </w:r>
      <w:r>
        <w:t>Have You Seen</w:t>
      </w:r>
      <w:r>
        <w:t xml:space="preserve">? </w:t>
      </w:r>
    </w:p>
    <w:p w:rsidR="00262B24" w:rsidP="00262B24" w:rsidRDefault="00317BE9" w14:paraId="4A126AC3" w14:textId="7AA95E35">
      <w:pPr>
        <w:pStyle w:val="Heading3"/>
      </w:pPr>
      <w:r w:rsidRPr="00317BE9">
        <w:t>What's something you've seen another organization do that could work for your club?</w:t>
      </w:r>
      <w:bookmarkEnd w:id="2"/>
    </w:p>
    <w:p w:rsidRPr="00317BE9" w:rsidR="00317BE9" w:rsidP="00317BE9" w:rsidRDefault="00317BE9" w14:paraId="6A4AC19A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Pr="00317BE9" w:rsidR="00317BE9" w:rsidTr="00317BE9" w14:paraId="64AC1ED7" w14:textId="77777777">
        <w:trPr>
          <w:trHeight w:val="413"/>
        </w:trPr>
        <w:tc>
          <w:tcPr>
            <w:tcW w:w="10615" w:type="dxa"/>
          </w:tcPr>
          <w:p w:rsidRPr="00317BE9" w:rsidR="00317BE9" w:rsidP="005174DC" w:rsidRDefault="00317BE9" w14:paraId="6441A74E" w14:textId="68C8B6E1">
            <w:pPr>
              <w:jc w:val="center"/>
              <w:rPr>
                <w:b/>
                <w:bCs/>
                <w:sz w:val="24"/>
                <w:szCs w:val="26"/>
              </w:rPr>
            </w:pPr>
            <w:bookmarkStart w:name="_Toc203660371" w:id="3"/>
            <w:r>
              <w:rPr>
                <w:b/>
                <w:bCs/>
                <w:sz w:val="24"/>
                <w:szCs w:val="26"/>
              </w:rPr>
              <w:t>Idea</w:t>
            </w:r>
          </w:p>
        </w:tc>
      </w:tr>
      <w:tr w:rsidRPr="00317BE9" w:rsidR="00317BE9" w:rsidTr="00317BE9" w14:paraId="48473E9B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3A2803C9" w14:textId="77777777">
            <w:pPr>
              <w:rPr>
                <w:sz w:val="24"/>
                <w:szCs w:val="26"/>
              </w:rPr>
            </w:pPr>
          </w:p>
        </w:tc>
      </w:tr>
      <w:tr w:rsidRPr="00317BE9" w:rsidR="00317BE9" w:rsidTr="00317BE9" w14:paraId="360B8356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7039A35C" w14:textId="77777777">
            <w:pPr>
              <w:rPr>
                <w:sz w:val="24"/>
                <w:szCs w:val="32"/>
              </w:rPr>
            </w:pPr>
          </w:p>
        </w:tc>
      </w:tr>
      <w:tr w:rsidRPr="00317BE9" w:rsidR="00317BE9" w:rsidTr="00317BE9" w14:paraId="366C71C5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72BA573A" w14:textId="77777777">
            <w:pPr>
              <w:rPr>
                <w:sz w:val="24"/>
                <w:szCs w:val="38"/>
              </w:rPr>
            </w:pPr>
          </w:p>
        </w:tc>
      </w:tr>
      <w:tr w:rsidRPr="00317BE9" w:rsidR="00317BE9" w:rsidTr="00317BE9" w14:paraId="33EE9C69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79557099" w14:textId="77777777">
            <w:pPr>
              <w:rPr>
                <w:sz w:val="24"/>
                <w:szCs w:val="44"/>
              </w:rPr>
            </w:pPr>
          </w:p>
        </w:tc>
      </w:tr>
      <w:tr w:rsidRPr="00317BE9" w:rsidR="00317BE9" w:rsidTr="00317BE9" w14:paraId="5A1C540C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63F324FC" w14:textId="77777777">
            <w:pPr>
              <w:rPr>
                <w:sz w:val="24"/>
                <w:szCs w:val="50"/>
              </w:rPr>
            </w:pPr>
          </w:p>
        </w:tc>
      </w:tr>
      <w:tr w:rsidRPr="00317BE9" w:rsidR="00317BE9" w:rsidTr="00317BE9" w14:paraId="70286ECE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0BD1270F" w14:textId="77777777">
            <w:pPr>
              <w:rPr>
                <w:sz w:val="24"/>
                <w:szCs w:val="62"/>
              </w:rPr>
            </w:pPr>
          </w:p>
        </w:tc>
      </w:tr>
      <w:tr w:rsidRPr="00317BE9" w:rsidR="00317BE9" w:rsidTr="00317BE9" w14:paraId="1CC5A64E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5A2FBA83" w14:textId="77777777">
            <w:pPr>
              <w:rPr>
                <w:sz w:val="24"/>
                <w:szCs w:val="56"/>
              </w:rPr>
            </w:pPr>
          </w:p>
        </w:tc>
      </w:tr>
      <w:tr w:rsidRPr="00317BE9" w:rsidR="00317BE9" w:rsidTr="00317BE9" w14:paraId="3C1BD9C1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6589B6E8" w14:textId="77777777">
            <w:pPr>
              <w:rPr>
                <w:sz w:val="24"/>
                <w:szCs w:val="62"/>
              </w:rPr>
            </w:pPr>
          </w:p>
        </w:tc>
      </w:tr>
      <w:tr w:rsidRPr="00317BE9" w:rsidR="00317BE9" w:rsidTr="00317BE9" w14:paraId="513A8218" w14:textId="77777777">
        <w:trPr>
          <w:trHeight w:val="278"/>
        </w:trPr>
        <w:tc>
          <w:tcPr>
            <w:tcW w:w="10615" w:type="dxa"/>
          </w:tcPr>
          <w:p w:rsidRPr="00317BE9" w:rsidR="00317BE9" w:rsidP="005174DC" w:rsidRDefault="00317BE9" w14:paraId="137D8287" w14:textId="77777777">
            <w:pPr>
              <w:rPr>
                <w:sz w:val="24"/>
                <w:szCs w:val="68"/>
              </w:rPr>
            </w:pPr>
          </w:p>
        </w:tc>
      </w:tr>
      <w:bookmarkEnd w:id="3"/>
    </w:tbl>
    <w:p w:rsidR="00E35421" w:rsidP="00317BE9" w:rsidRDefault="00E35421" w14:paraId="16B05FEB" w14:textId="5AA8794D">
      <w:pPr>
        <w:pStyle w:val="BulletList3rdLevel"/>
        <w:numPr>
          <w:ilvl w:val="0"/>
          <w:numId w:val="0"/>
        </w:numPr>
      </w:pPr>
    </w:p>
    <w:p w:rsidR="00317BE9" w:rsidP="00317BE9" w:rsidRDefault="00317BE9" w14:paraId="0CB15A44" w14:textId="30F92B3A">
      <w:pPr>
        <w:pStyle w:val="Heading2"/>
      </w:pPr>
      <w:r>
        <w:t xml:space="preserve">What </w:t>
      </w:r>
      <w:r>
        <w:t>Would You Like to Try</w:t>
      </w:r>
      <w:r>
        <w:t xml:space="preserve">? </w:t>
      </w:r>
    </w:p>
    <w:p w:rsidR="00317BE9" w:rsidP="00317BE9" w:rsidRDefault="00317BE9" w14:paraId="48F22387" w14:textId="0C49BE40">
      <w:pPr>
        <w:pStyle w:val="Heading3"/>
      </w:pPr>
      <w:r w:rsidRPr="00317BE9">
        <w:t>What's one new promotional idea your club would love to try?</w:t>
      </w:r>
    </w:p>
    <w:p w:rsidRPr="00317BE9" w:rsidR="00317BE9" w:rsidP="00317BE9" w:rsidRDefault="00317BE9" w14:paraId="38CE4F0A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Pr="00317BE9" w:rsidR="00317BE9" w:rsidTr="005174DC" w14:paraId="01AB739C" w14:textId="77777777">
        <w:trPr>
          <w:trHeight w:val="413"/>
        </w:trPr>
        <w:tc>
          <w:tcPr>
            <w:tcW w:w="5108" w:type="dxa"/>
          </w:tcPr>
          <w:p w:rsidRPr="00317BE9" w:rsidR="00317BE9" w:rsidP="005174DC" w:rsidRDefault="00317BE9" w14:paraId="648C78C7" w14:textId="77777777">
            <w:pPr>
              <w:jc w:val="center"/>
              <w:rPr>
                <w:b/>
                <w:bCs/>
                <w:sz w:val="24"/>
                <w:szCs w:val="26"/>
              </w:rPr>
            </w:pPr>
            <w:r w:rsidRPr="00317BE9">
              <w:rPr>
                <w:b/>
                <w:bCs/>
                <w:sz w:val="24"/>
                <w:szCs w:val="26"/>
              </w:rPr>
              <w:t>Club (if known)</w:t>
            </w:r>
          </w:p>
        </w:tc>
        <w:tc>
          <w:tcPr>
            <w:tcW w:w="5108" w:type="dxa"/>
          </w:tcPr>
          <w:p w:rsidRPr="00317BE9" w:rsidR="00317BE9" w:rsidP="005174DC" w:rsidRDefault="00317BE9" w14:paraId="7C025CB5" w14:textId="77777777">
            <w:pPr>
              <w:jc w:val="center"/>
              <w:rPr>
                <w:b/>
                <w:bCs/>
              </w:rPr>
            </w:pPr>
            <w:r w:rsidRPr="00317BE9">
              <w:rPr>
                <w:b/>
                <w:bCs/>
                <w:sz w:val="24"/>
                <w:szCs w:val="26"/>
              </w:rPr>
              <w:t>Idea</w:t>
            </w:r>
          </w:p>
        </w:tc>
      </w:tr>
      <w:tr w:rsidRPr="00317BE9" w:rsidR="00317BE9" w:rsidTr="005174DC" w14:paraId="0AEBA47E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297ED1B5" w14:textId="77777777">
            <w:pPr>
              <w:rPr>
                <w:sz w:val="24"/>
                <w:szCs w:val="26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013FE2C7" w14:textId="77777777">
            <w:pPr>
              <w:rPr>
                <w:sz w:val="24"/>
                <w:szCs w:val="26"/>
              </w:rPr>
            </w:pPr>
          </w:p>
        </w:tc>
      </w:tr>
      <w:tr w:rsidRPr="00317BE9" w:rsidR="00317BE9" w:rsidTr="005174DC" w14:paraId="5E793B5E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0D123218" w14:textId="77777777">
            <w:pPr>
              <w:rPr>
                <w:sz w:val="24"/>
                <w:szCs w:val="32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0E188A2B" w14:textId="77777777">
            <w:pPr>
              <w:rPr>
                <w:sz w:val="24"/>
                <w:szCs w:val="32"/>
              </w:rPr>
            </w:pPr>
          </w:p>
        </w:tc>
      </w:tr>
      <w:tr w:rsidRPr="00317BE9" w:rsidR="00317BE9" w:rsidTr="005174DC" w14:paraId="6F8C8F5D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6BE77FFE" w14:textId="77777777">
            <w:pPr>
              <w:rPr>
                <w:sz w:val="24"/>
                <w:szCs w:val="38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2B2618A7" w14:textId="77777777">
            <w:pPr>
              <w:rPr>
                <w:sz w:val="24"/>
                <w:szCs w:val="38"/>
              </w:rPr>
            </w:pPr>
          </w:p>
        </w:tc>
      </w:tr>
      <w:tr w:rsidRPr="00317BE9" w:rsidR="00317BE9" w:rsidTr="005174DC" w14:paraId="13D98D7B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7E64D4AC" w14:textId="77777777">
            <w:pPr>
              <w:rPr>
                <w:sz w:val="24"/>
                <w:szCs w:val="44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7D3FCE48" w14:textId="77777777">
            <w:pPr>
              <w:rPr>
                <w:sz w:val="24"/>
                <w:szCs w:val="44"/>
              </w:rPr>
            </w:pPr>
          </w:p>
        </w:tc>
      </w:tr>
      <w:tr w:rsidRPr="00317BE9" w:rsidR="00317BE9" w:rsidTr="005174DC" w14:paraId="69B0B430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1C155BC3" w14:textId="77777777">
            <w:pPr>
              <w:rPr>
                <w:sz w:val="24"/>
                <w:szCs w:val="50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7A6E0487" w14:textId="77777777">
            <w:pPr>
              <w:rPr>
                <w:sz w:val="24"/>
                <w:szCs w:val="50"/>
              </w:rPr>
            </w:pPr>
          </w:p>
        </w:tc>
      </w:tr>
      <w:tr w:rsidRPr="00317BE9" w:rsidR="00317BE9" w:rsidTr="005174DC" w14:paraId="1C69F71B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3AFD8D19" w14:textId="77777777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2C1AD4FF" w14:textId="77777777">
            <w:pPr>
              <w:rPr>
                <w:sz w:val="24"/>
                <w:szCs w:val="62"/>
              </w:rPr>
            </w:pPr>
          </w:p>
        </w:tc>
      </w:tr>
      <w:tr w:rsidRPr="00317BE9" w:rsidR="00317BE9" w:rsidTr="005174DC" w14:paraId="4FF2227F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283990B1" w14:textId="77777777">
            <w:pPr>
              <w:rPr>
                <w:sz w:val="24"/>
                <w:szCs w:val="56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43708D86" w14:textId="77777777">
            <w:pPr>
              <w:rPr>
                <w:sz w:val="24"/>
                <w:szCs w:val="56"/>
              </w:rPr>
            </w:pPr>
          </w:p>
        </w:tc>
      </w:tr>
      <w:tr w:rsidRPr="00317BE9" w:rsidR="00317BE9" w:rsidTr="005174DC" w14:paraId="066DEB9E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172253A8" w14:textId="77777777">
            <w:pPr>
              <w:rPr>
                <w:sz w:val="24"/>
                <w:szCs w:val="62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1AF00EA1" w14:textId="77777777">
            <w:pPr>
              <w:rPr>
                <w:sz w:val="24"/>
                <w:szCs w:val="62"/>
              </w:rPr>
            </w:pPr>
          </w:p>
        </w:tc>
      </w:tr>
      <w:tr w:rsidRPr="00317BE9" w:rsidR="00317BE9" w:rsidTr="005174DC" w14:paraId="083FA9E4" w14:textId="77777777">
        <w:trPr>
          <w:trHeight w:val="278"/>
        </w:trPr>
        <w:tc>
          <w:tcPr>
            <w:tcW w:w="5108" w:type="dxa"/>
          </w:tcPr>
          <w:p w:rsidRPr="00317BE9" w:rsidR="00317BE9" w:rsidP="005174DC" w:rsidRDefault="00317BE9" w14:paraId="41F4B78F" w14:textId="77777777">
            <w:pPr>
              <w:rPr>
                <w:sz w:val="24"/>
                <w:szCs w:val="68"/>
              </w:rPr>
            </w:pPr>
          </w:p>
        </w:tc>
        <w:tc>
          <w:tcPr>
            <w:tcW w:w="5108" w:type="dxa"/>
          </w:tcPr>
          <w:p w:rsidRPr="00317BE9" w:rsidR="00317BE9" w:rsidP="005174DC" w:rsidRDefault="00317BE9" w14:paraId="6432B466" w14:textId="77777777">
            <w:pPr>
              <w:rPr>
                <w:sz w:val="24"/>
                <w:szCs w:val="68"/>
              </w:rPr>
            </w:pPr>
          </w:p>
        </w:tc>
      </w:tr>
    </w:tbl>
    <w:p w:rsidRPr="00317BE9" w:rsidR="00317BE9" w:rsidP="00317BE9" w:rsidRDefault="00317BE9" w14:paraId="69AE0E32" w14:textId="77777777"/>
    <w:p w:rsidR="00317BE9" w:rsidP="00317BE9" w:rsidRDefault="00317BE9" w14:paraId="18DA3339" w14:textId="6869E47F">
      <w:pPr>
        <w:pStyle w:val="Heading2"/>
      </w:pPr>
      <w:r>
        <w:rPr>
          <w:rFonts w:ascii="Apple Color Emoji" w:hAnsi="Apple Color Emoji" w:cs="Apple Color Emoji"/>
          <w:b/>
          <w:bCs/>
          <w:color w:val="000000"/>
          <w:sz w:val="34"/>
          <w:szCs w:val="34"/>
        </w:rPr>
        <w:t>⭐</w:t>
      </w:r>
      <w:r>
        <w:rPr>
          <w:rFonts w:ascii="Apple Color Emoji" w:hAnsi="Apple Color Emoji" w:cs="Apple Color Emoji"/>
          <w:b/>
          <w:bCs/>
          <w:color w:val="000000"/>
          <w:sz w:val="34"/>
          <w:szCs w:val="34"/>
        </w:rPr>
        <w:t xml:space="preserve"> </w:t>
      </w:r>
      <w:r>
        <w:t>Ideas That Stood Out</w:t>
      </w:r>
      <w:r>
        <w:t xml:space="preserve"> </w:t>
      </w:r>
    </w:p>
    <w:p w:rsidR="00317BE9" w:rsidP="00317BE9" w:rsidRDefault="00317BE9" w14:paraId="67F4EF2E" w14:textId="2ED9B504">
      <w:pPr>
        <w:pStyle w:val="Heading3"/>
      </w:pPr>
      <w:r w:rsidRPr="00317BE9">
        <w:t>Which 3 ideas would you most like to share with clubs across the federation?</w:t>
      </w:r>
    </w:p>
    <w:p w:rsidR="00317BE9" w:rsidP="00317BE9" w:rsidRDefault="00317BE9" w14:paraId="7B07A526" w14:textId="77777777"/>
    <w:p w:rsidR="00317BE9" w:rsidP="00317BE9" w:rsidRDefault="00317BE9" w14:paraId="10DE8C6C" w14:textId="420A3298">
      <w:r>
        <w:t>1.</w:t>
      </w:r>
    </w:p>
    <w:p w:rsidR="00317BE9" w:rsidP="00317BE9" w:rsidRDefault="00317BE9" w14:paraId="7072C8E0" w14:textId="24327653">
      <w:r>
        <w:t>2.</w:t>
      </w:r>
    </w:p>
    <w:p w:rsidRPr="00317BE9" w:rsidR="00317BE9" w:rsidP="00317BE9" w:rsidRDefault="00317BE9" w14:paraId="6917E269" w14:textId="7B0471E6">
      <w:r>
        <w:t>3.</w:t>
      </w:r>
    </w:p>
    <w:p w:rsidRPr="00317BE9" w:rsidR="00317BE9" w:rsidP="00317BE9" w:rsidRDefault="00317BE9" w14:paraId="28C26C2A" w14:textId="77777777"/>
    <w:p w:rsidRPr="00317BE9" w:rsidR="00317BE9" w:rsidP="00317BE9" w:rsidRDefault="00317BE9" w14:paraId="67028C75" w14:textId="384ED170">
      <w:pPr>
        <w:pStyle w:val="Heading2"/>
        <w:rPr>
          <w:u w:val="single"/>
        </w:rPr>
      </w:pPr>
      <w:r w:rsidRPr="00317BE9">
        <w:rPr>
          <w:u w:val="single"/>
        </w:rPr>
        <w:t>After Your Region Meeting</w:t>
      </w:r>
    </w:p>
    <w:p w:rsidRPr="00317BE9" w:rsidR="00317BE9" w:rsidP="00317BE9" w:rsidRDefault="00317BE9" w14:paraId="0D90A865" w14:textId="77777777">
      <w:r w:rsidRPr="00317BE9">
        <w:t xml:space="preserve">Please email your ideas to </w:t>
      </w:r>
      <w:r w:rsidRPr="00317BE9">
        <w:rPr>
          <w:b/>
          <w:bCs/>
        </w:rPr>
        <w:t>kamali@soroptimist.org</w:t>
      </w:r>
      <w:r w:rsidRPr="00317BE9">
        <w:t>.</w:t>
      </w:r>
    </w:p>
    <w:p w:rsidRPr="00317BE9" w:rsidR="00317BE9" w:rsidP="00317BE9" w:rsidRDefault="00317BE9" w14:paraId="0198EF2E" w14:textId="77777777">
      <w:r w:rsidRPr="00317BE9">
        <w:rPr>
          <w:b/>
          <w:bCs/>
        </w:rPr>
        <w:t>Subject:</w:t>
      </w:r>
      <w:r w:rsidRPr="00317BE9">
        <w:t xml:space="preserve"> </w:t>
      </w:r>
      <w:r w:rsidRPr="00317BE9">
        <w:rPr>
          <w:i/>
          <w:iCs/>
        </w:rPr>
        <w:t>Beyond Traditional Outreach Ideas – [Region Name]</w:t>
      </w:r>
    </w:p>
    <w:p w:rsidRPr="00317BE9" w:rsidR="00317BE9" w:rsidP="00317BE9" w:rsidRDefault="00317BE9" w14:paraId="631C6BEF" w14:textId="77777777">
      <w:r w:rsidRPr="00317BE9">
        <w:t xml:space="preserve">You can send a photo/scan of this worksheet </w:t>
      </w:r>
      <w:r w:rsidRPr="00317BE9">
        <w:rPr>
          <w:b/>
          <w:bCs/>
        </w:rPr>
        <w:t>or simply type your ideas into the email.</w:t>
      </w:r>
    </w:p>
    <w:p w:rsidRPr="00317BE9" w:rsidR="00317BE9" w:rsidP="00317BE9" w:rsidRDefault="00317BE9" w14:paraId="5465A0D1" w14:textId="77777777"/>
    <w:p w:rsidRPr="00317BE9" w:rsidR="00317BE9" w:rsidP="00317BE9" w:rsidRDefault="00317BE9" w14:paraId="334CCB1E" w14:textId="77777777"/>
    <w:p w:rsidRPr="00317BE9" w:rsidR="00317BE9" w:rsidP="00317BE9" w:rsidRDefault="00317BE9" w14:paraId="700CD236" w14:textId="77777777"/>
    <w:p w:rsidRPr="00317BE9" w:rsidR="00317BE9" w:rsidP="00317BE9" w:rsidRDefault="00317BE9" w14:paraId="30779CC4" w14:textId="77777777"/>
    <w:p w:rsidRPr="00317BE9" w:rsidR="00317BE9" w:rsidP="00317BE9" w:rsidRDefault="00317BE9" w14:paraId="796FFC86" w14:textId="77777777"/>
    <w:p w:rsidRPr="00317BE9" w:rsidR="00317BE9" w:rsidP="00317BE9" w:rsidRDefault="00317BE9" w14:paraId="69858B73" w14:textId="77777777"/>
    <w:p w:rsidRPr="00317BE9" w:rsidR="00317BE9" w:rsidP="00317BE9" w:rsidRDefault="00317BE9" w14:paraId="15A300CD" w14:textId="77777777"/>
    <w:p w:rsidRPr="00317BE9" w:rsidR="00317BE9" w:rsidP="00317BE9" w:rsidRDefault="00317BE9" w14:paraId="42D3986B" w14:textId="4A8B2679">
      <w:pPr>
        <w:tabs>
          <w:tab w:val="left" w:pos="9507"/>
        </w:tabs>
      </w:pPr>
      <w:r>
        <w:tab/>
      </w:r>
    </w:p>
    <w:sectPr w:rsidRPr="00317BE9" w:rsidR="00317BE9" w:rsidSect="001B06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720" w:right="720" w:bottom="720" w:left="72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597BE2" w:rsidP="009A69E0" w:rsidRDefault="00597BE2" w14:paraId="1F89CBF0" w14:textId="77777777">
      <w:pPr>
        <w:spacing w:after="0" w:line="240" w:lineRule="auto"/>
      </w:pPr>
      <w:r>
        <w:separator/>
      </w:r>
    </w:p>
  </w:endnote>
  <w:endnote w:type="continuationSeparator" w:id="0">
    <w:p w:rsidR="00597BE2" w:rsidP="009A69E0" w:rsidRDefault="00597BE2" w14:paraId="29C03D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E9285B98-709D-A94C-90A1-5B343709CF5D}" r:id="rId1"/>
    <w:embedBold w:fontKey="{B2253F10-0C38-7443-956F-973DAB5A6184}" r:id="rId2"/>
    <w:embedItalic w:fontKey="{09D1FFB0-3B22-C142-AC9A-DC1B355BD8E0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A3C974E1-88C6-FD4E-938F-92223F40BA97}" r:id="rId4"/>
    <w:embedBold w:fontKey="{454B91C4-7ADB-644B-A441-847C1B580841}" r:id="rId5"/>
    <w:embedItalic w:fontKey="{0489421E-F1B1-6D4F-B9B9-AAF01F48E972}" r:id="rId6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744AD51A-5E91-CC48-B6CE-B7C20040E8C7}" r:id="rId7"/>
    <w:embedBold w:fontKey="{A3948496-D78F-754F-BAD0-936938CD2848}" r:id="rId8"/>
    <w:embedItalic w:fontKey="{35133318-FE55-6042-B8B2-168099B7C02B}" r:id="rId9"/>
  </w:font>
  <w:font w:name="Times New Roman (Body CS)">
    <w:altName w:val="Times New Roman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8B8DD56D-DBCD-D34E-A331-563A3005720F}" r:id="rId14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B62E5014-3ECA-2F4D-A9DA-C839A68A5CBD}" r:id="rId15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327F9BEF-E7AD-4643-8183-FCA6028A970C}" r:id="rId16"/>
  </w:font>
  <w:font w:name="Effra">
    <w:altName w:val="Calibri"/>
    <w:panose1 w:val="020B0604020202020204"/>
    <w:charset w:val="4D"/>
    <w:family w:val="swiss"/>
    <w:pitch w:val="variable"/>
    <w:sig w:usb0="A00000AF" w:usb1="5000205B" w:usb2="00000000" w:usb3="00000000" w:csb0="0000009B" w:csb1="00000000"/>
    <w:embedBold w:fontKey="{B342A408-312D-754D-917D-6468F15E2BCB}" r:id="rId17"/>
  </w:font>
  <w:font w:name="Times New Roman (Headings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9B524034-A8C3-CC4D-AEEA-AF85A1AA2BDE}" r:id="rId19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w:fontKey="{7B779355-62E7-E143-9C9B-CABE0A8D305A}" r:id="rId2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w:fontKey="{5FC39841-D2A7-7D4D-B325-C391972037C4}" r:id="rId21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1AB71F20-C660-F047-95CE-4E6E6926434F}" r:id="rId2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19424492"/>
      <w:docPartObj>
        <w:docPartGallery w:val="Page Numbers (Bottom of Page)"/>
        <w:docPartUnique/>
      </w:docPartObj>
    </w:sdtPr>
    <w:sdtContent>
      <w:p w:rsidR="00071951" w:rsidP="00700D78" w:rsidRDefault="00071951" w14:paraId="1553421E" w14:textId="77777777">
        <w:pPr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071951" w:rsidP="00071951" w:rsidRDefault="00071951" w14:paraId="361C4481" w14:textId="777777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12683598"/>
      <w:docPartObj>
        <w:docPartGallery w:val="Page Numbers (Bottom of Page)"/>
        <w:docPartUnique/>
      </w:docPartObj>
    </w:sdtPr>
    <w:sdtContent>
      <w:p w:rsidR="00DE1937" w:rsidP="00AC25A7" w:rsidRDefault="00DE1937" w14:paraId="4EE7750B" w14:textId="77777777">
        <w:pPr>
          <w:pStyle w:val="Header-Top"/>
          <w:jc w:val="right"/>
          <w:rPr>
            <w:rStyle w:val="PageNumber"/>
          </w:rPr>
        </w:pPr>
      </w:p>
      <w:p w:rsidRPr="00FA2110" w:rsidR="005B3059" w:rsidP="00AC25A7" w:rsidRDefault="004A2E93" w14:paraId="2081FAD8" w14:textId="0637C238">
        <w:pPr>
          <w:pStyle w:val="Header-Top"/>
          <w:jc w:val="right"/>
          <w:rPr>
            <w:rStyle w:val="PageNumber"/>
          </w:rPr>
        </w:pPr>
        <w:r>
          <w:rPr>
            <w:rStyle w:val="PageNumber"/>
          </w:rPr>
          <w:t>2026 Fall Meeting Public Awareness Chair Worksheet</w:t>
        </w:r>
        <w:r w:rsidRPr="00FA2110" w:rsidR="005B3059">
          <w:rPr>
            <w:rStyle w:val="PageNumber"/>
          </w:rPr>
          <w:t xml:space="preserve"> | </w:t>
        </w:r>
        <w:r w:rsidRPr="00FA2110" w:rsidR="005B3059">
          <w:rPr>
            <w:rStyle w:val="PageNumber"/>
          </w:rPr>
          <w:fldChar w:fldCharType="begin"/>
        </w:r>
        <w:r w:rsidRPr="00FA2110" w:rsidR="005B3059">
          <w:rPr>
            <w:rStyle w:val="PageNumber"/>
          </w:rPr>
          <w:instrText xml:space="preserve"> PAGE </w:instrText>
        </w:r>
        <w:r w:rsidRPr="00FA2110" w:rsidR="005B3059">
          <w:rPr>
            <w:rStyle w:val="PageNumber"/>
          </w:rPr>
          <w:fldChar w:fldCharType="separate"/>
        </w:r>
        <w:r w:rsidRPr="00FA2110" w:rsidR="005B3059">
          <w:rPr>
            <w:rStyle w:val="PageNumber"/>
          </w:rPr>
          <w:t>2</w:t>
        </w:r>
        <w:r w:rsidRPr="00FA2110" w:rsidR="005B3059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700D78" w:rsidP="00AC25A7" w:rsidRDefault="00700D78" w14:paraId="3580EDC3" w14:textId="77777777">
    <w:pPr>
      <w:pStyle w:val="Header-Top"/>
      <w:jc w:val="right"/>
    </w:pPr>
  </w:p>
  <w:p w:rsidR="00700D78" w:rsidP="00AC25A7" w:rsidRDefault="00700D78" w14:paraId="2E2E1BA5" w14:textId="77777777">
    <w:pPr>
      <w:pStyle w:val="Header-To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mc:Ignorable="w14 w15 w16se w16cid w16 w16cex w16sdtdh w16sdtfl w16du wp14">
  <w:p w:rsidRPr="00262B24" w:rsidR="00262B24" w:rsidP="00262B24" w:rsidRDefault="00262B24" w14:paraId="79E4F0C9" w14:textId="77777777">
    <w:pPr>
      <w:pStyle w:val="Footer-Mission"/>
    </w:pPr>
  </w:p>
  <w:p w:rsidRPr="001B0632" w:rsidR="00CA2A8A" w:rsidP="001B0632" w:rsidRDefault="00700D78" w14:paraId="5EF63F1C" w14:textId="77777777">
    <w:pPr>
      <w:pStyle w:val="Footer-Info"/>
      <w:rPr>
        <w:rFonts w:ascii="Lato Light" w:hAnsi="Lato Light" w:cs="Lato Light"/>
        <w:color w:val="5A5A8B"/>
      </w:rPr>
    </w:pPr>
    <w:r w:rsidRPr="00CA2A8A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ED099D" wp14:editId="7596B0BC">
              <wp:simplePos x="0" y="0"/>
              <wp:positionH relativeFrom="margin">
                <wp:posOffset>-467958</wp:posOffset>
              </wp:positionH>
              <wp:positionV relativeFrom="margin">
                <wp:posOffset>7338171</wp:posOffset>
              </wp:positionV>
              <wp:extent cx="7811135" cy="1222749"/>
              <wp:effectExtent l="0" t="0" r="0" b="0"/>
              <wp:wrapNone/>
              <wp:docPr id="116286536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811135" cy="1222749"/>
                      </a:xfrm>
                      <a:prstGeom prst="rect">
                        <a:avLst/>
                      </a:prstGeom>
                      <a:solidFill>
                        <a:srgbClr val="F1F2F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style="position:absolute;margin-left:-36.85pt;margin-top:577.8pt;width:615.05pt;height:96.3pt;flip:y;z-index:-2516541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spid="_x0000_s1026" fillcolor="#f1f2f7" stroked="f" strokeweight="1pt" w14:anchorId="170DBAE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">
              <w10:wrap anchorx="margin" anchory="margin"/>
            </v:rect>
          </w:pict>
        </mc:Fallback>
      </mc:AlternateContent>
    </w:r>
    <w:r w:rsidRPr="00CA2A8A" w:rsidR="00CA2A8A">
      <w:t>PO Box 95000 - 2553 | Philadelphia, PA 19195 | 215-893-9000 | siahq@soroptimist.org | Soroptimist.org | LiveYourDream.or</w:t>
    </w:r>
    <w:r w:rsidRPr="001B0632" w:rsidR="00CA2A8A">
      <w:t>g</w:t>
    </w:r>
  </w:p>
  <w:p w:rsidR="001B0632" w:rsidP="001B0632" w:rsidRDefault="003A33D4" w14:paraId="27E00B30" w14:textId="4E1AB484">
    <w:pPr>
      <w:pStyle w:val="Footer-Mission"/>
      <w:spacing w:after="0"/>
    </w:pPr>
    <w:r>
      <w:t>Soroptimist is a global volunteer organization that provides women and girls with access to the education and training they need to achieve economic empowerment, specifically those facing significant obstacles.</w:t>
    </w:r>
  </w:p>
  <w:p w:rsidRPr="00CA2A8A" w:rsidR="009A69E0" w:rsidP="001B0632" w:rsidRDefault="00CA2A8A" w14:paraId="5919E722" w14:textId="77777777">
    <w:pPr>
      <w:pStyle w:val="Footer-Mission"/>
      <w:rPr>
        <w:color w:val="5A5A8B"/>
      </w:rPr>
    </w:pPr>
    <w:r w:rsidRPr="00CA2A8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07214C" wp14:editId="799523F7">
              <wp:simplePos x="0" y="0"/>
              <wp:positionH relativeFrom="column">
                <wp:posOffset>-147320</wp:posOffset>
              </wp:positionH>
              <wp:positionV relativeFrom="paragraph">
                <wp:posOffset>1159510</wp:posOffset>
              </wp:positionV>
              <wp:extent cx="7275730" cy="516294"/>
              <wp:effectExtent l="0" t="0" r="1905" b="4445"/>
              <wp:wrapNone/>
              <wp:docPr id="42506202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5730" cy="5162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FC4AAF" w:rsidR="009A69E0" w:rsidP="00385D2B" w:rsidRDefault="009A69E0" w14:paraId="6991C63F" w14:textId="77777777">
                          <w:pPr>
                            <w:spacing w:after="40"/>
                            <w:jc w:val="center"/>
                            <w:rPr>
                              <w:rFonts w:cs="Calibri"/>
                              <w:b/>
                              <w:bCs/>
                              <w:color w:val="508AC8"/>
                              <w:sz w:val="20"/>
                              <w:szCs w:val="20"/>
                            </w:rPr>
                          </w:pPr>
                          <w:r w:rsidRPr="00FC4AAF">
                            <w:rPr>
                              <w:rFonts w:cs="Calibri"/>
                              <w:b/>
                              <w:bCs/>
                              <w:color w:val="508AC8"/>
                              <w:spacing w:val="4"/>
                              <w:sz w:val="20"/>
                              <w:szCs w:val="20"/>
                            </w:rPr>
                            <w:t>PO Box 95000 - 2553 | Philadelphia, PA 19195 | 215-893-9000 | siahq@soroptimist.org | Soroptimist.org | LiveYourDream.org</w:t>
                          </w:r>
                        </w:p>
                        <w:p w:rsidRPr="002628D6" w:rsidR="009A69E0" w:rsidP="00385D2B" w:rsidRDefault="009A69E0" w14:paraId="186F40F8" w14:textId="77777777">
                          <w:pPr>
                            <w:spacing w:before="40" w:after="40" w:line="240" w:lineRule="auto"/>
                            <w:jc w:val="center"/>
                            <w:rPr>
                              <w:rFonts w:cs="Calibri"/>
                              <w:color w:val="293575"/>
                              <w:sz w:val="20"/>
                              <w:szCs w:val="20"/>
                            </w:rPr>
                          </w:pPr>
                          <w:r w:rsidRPr="008436C3">
                            <w:rPr>
                              <w:rFonts w:cs="Calibri"/>
                              <w:color w:val="293575"/>
                              <w:sz w:val="20"/>
                              <w:szCs w:val="20"/>
                            </w:rPr>
                            <w:t>Soroptimist is a global volunteer organization that provides women and girls, especially those facing significant obstacles, with access to the education and training they need to achieve economic empowerment.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07214C">
              <v:stroke joinstyle="miter"/>
              <v:path gradientshapeok="t" o:connecttype="rect"/>
            </v:shapetype>
            <v:shape id="Text Box 1" style="position:absolute;left:0;text-align:left;margin-left:-11.6pt;margin-top:91.3pt;width:572.9pt;height:4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">
              <v:textbox inset="0,0,0,0">
                <w:txbxContent>
                  <w:p w:rsidRPr="00FC4AAF" w:rsidR="009A69E0" w:rsidP="00385D2B" w:rsidRDefault="009A69E0" w14:paraId="6991C63F" w14:textId="77777777">
                    <w:pPr>
                      <w:spacing w:after="40"/>
                      <w:jc w:val="center"/>
                      <w:rPr>
                        <w:rFonts w:cs="Calibri"/>
                        <w:b/>
                        <w:bCs/>
                        <w:color w:val="508AC8"/>
                        <w:sz w:val="20"/>
                        <w:szCs w:val="20"/>
                      </w:rPr>
                    </w:pPr>
                    <w:r w:rsidRPr="00FC4AAF">
                      <w:rPr>
                        <w:rFonts w:cs="Calibri"/>
                        <w:b/>
                        <w:bCs/>
                        <w:color w:val="508AC8"/>
                        <w:spacing w:val="4"/>
                        <w:sz w:val="20"/>
                        <w:szCs w:val="20"/>
                      </w:rPr>
                      <w:t>PO Box 95000 - 2553 | Philadelphia, PA 19195 | 215-893-9000 | siahq@soroptimist.org | Soroptimist.org | LiveYourDream.org</w:t>
                    </w:r>
                  </w:p>
                  <w:p w:rsidRPr="002628D6" w:rsidR="009A69E0" w:rsidP="00385D2B" w:rsidRDefault="009A69E0" w14:paraId="186F40F8" w14:textId="77777777">
                    <w:pPr>
                      <w:spacing w:before="40" w:after="40" w:line="240" w:lineRule="auto"/>
                      <w:jc w:val="center"/>
                      <w:rPr>
                        <w:rFonts w:cs="Calibri"/>
                        <w:color w:val="293575"/>
                        <w:sz w:val="20"/>
                        <w:szCs w:val="20"/>
                      </w:rPr>
                    </w:pPr>
                    <w:r w:rsidRPr="008436C3">
                      <w:rPr>
                        <w:rFonts w:cs="Calibri"/>
                        <w:color w:val="293575"/>
                        <w:sz w:val="20"/>
                        <w:szCs w:val="20"/>
                      </w:rPr>
                      <w:t>Soroptimist is a global volunteer organization that provides women and girls, especially those facing significant obstacles, with access to the education and training they need to achieve economic empowerment.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597BE2" w:rsidP="009A69E0" w:rsidRDefault="00597BE2" w14:paraId="5949F6EE" w14:textId="77777777">
      <w:pPr>
        <w:spacing w:after="0" w:line="240" w:lineRule="auto"/>
      </w:pPr>
      <w:r>
        <w:separator/>
      </w:r>
    </w:p>
  </w:footnote>
  <w:footnote w:type="continuationSeparator" w:id="0">
    <w:p w:rsidR="00597BE2" w:rsidP="009A69E0" w:rsidRDefault="00597BE2" w14:paraId="6ED277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911EAA" w:rsidP="00104C26" w:rsidRDefault="00911EAA" w14:paraId="0ADF5A24" w14:textId="77777777">
    <w:pPr>
      <w:pStyle w:val="Header-Top"/>
    </w:pPr>
  </w:p>
  <w:p w:rsidR="00700D78" w:rsidP="00104C26" w:rsidRDefault="00700D78" w14:paraId="3591D472" w14:textId="77777777">
    <w:pPr>
      <w:pStyle w:val="Header-Top"/>
      <w:rPr>
        <w:color w:val="508AC8"/>
      </w:rPr>
    </w:pPr>
  </w:p>
  <w:p w:rsidR="000A48EC" w:rsidP="00104C26" w:rsidRDefault="00814850" w14:paraId="368FEA30" w14:textId="60C9F2DB">
    <w:pPr>
      <w:pStyle w:val="Header-Top"/>
    </w:pPr>
    <w:r w:rsidRPr="00814850">
      <w:rPr>
        <w:rFonts w:eastAsia="Calibri"/>
        <w:szCs w:val="18"/>
      </w:rPr>
      <w:t>©</w:t>
    </w:r>
    <w:r w:rsidRPr="001B0632" w:rsidR="00071951">
      <w:t>SOROPTIMIST INTERNATIONAL OF THE AMERICAS, INC®</w:t>
    </w:r>
  </w:p>
  <w:p w:rsidRPr="001B0632" w:rsidR="00104C26" w:rsidP="00104C26" w:rsidRDefault="00104C26" w14:paraId="4A1805EF" w14:textId="77777777">
    <w:pPr>
      <w:pStyle w:val="Header-Top"/>
    </w:pPr>
  </w:p>
  <w:p w:rsidRPr="00911EAA" w:rsidR="00CA2A8A" w:rsidP="00104C26" w:rsidRDefault="00CA2A8A" w14:paraId="16A87B24" w14:textId="77777777">
    <w:pPr>
      <w:pStyle w:val="Header-Top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A69E0" w:rsidP="00AC25A7" w:rsidRDefault="009A69E0" w14:paraId="7C49C9E3" w14:textId="77777777">
    <w:pPr>
      <w:pStyle w:val="Footer-Inf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6CF7E4" wp14:editId="586690C4">
          <wp:simplePos x="0" y="0"/>
          <wp:positionH relativeFrom="column">
            <wp:posOffset>-468842</wp:posOffset>
          </wp:positionH>
          <wp:positionV relativeFrom="paragraph">
            <wp:posOffset>-22225</wp:posOffset>
          </wp:positionV>
          <wp:extent cx="7784465" cy="1412240"/>
          <wp:effectExtent l="0" t="0" r="635" b="0"/>
          <wp:wrapTopAndBottom/>
          <wp:docPr id="1082473625" name="Picture 5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600794" name="Picture 5" descr="A blue and black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894"/>
                  <a:stretch>
                    <a:fillRect/>
                  </a:stretch>
                </pic:blipFill>
                <pic:spPr bwMode="auto">
                  <a:xfrm>
                    <a:off x="0" y="0"/>
                    <a:ext cx="7784465" cy="1412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90A75"/>
    <w:multiLevelType w:val="multilevel"/>
    <w:tmpl w:val="FEC6BDA0"/>
    <w:styleLink w:val="NumberedList"/>
    <w:lvl w:ilvl="0">
      <w:start w:val="1"/>
      <w:numFmt w:val="decimal"/>
      <w:lvlText w:val="%1."/>
      <w:lvlJc w:val="left"/>
      <w:pPr>
        <w:ind w:left="1436" w:hanging="720"/>
      </w:pPr>
      <w:rPr>
        <w:rFonts w:hint="default" w:ascii="Calibri" w:hAnsi="Calibri"/>
        <w:sz w:val="24"/>
      </w:rPr>
    </w:lvl>
    <w:lvl w:ilvl="1">
      <w:start w:val="1"/>
      <w:numFmt w:val="lowerLetter"/>
      <w:lvlText w:val="%2."/>
      <w:lvlJc w:val="left"/>
      <w:pPr>
        <w:ind w:left="2156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3056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6" w:hanging="360"/>
      </w:pPr>
    </w:lvl>
    <w:lvl w:ilvl="4">
      <w:start w:val="1"/>
      <w:numFmt w:val="lowerLetter"/>
      <w:lvlText w:val="%5."/>
      <w:lvlJc w:val="left"/>
      <w:pPr>
        <w:ind w:left="3956" w:hanging="360"/>
      </w:pPr>
    </w:lvl>
    <w:lvl w:ilvl="5">
      <w:start w:val="1"/>
      <w:numFmt w:val="lowerRoman"/>
      <w:lvlText w:val="%6."/>
      <w:lvlJc w:val="right"/>
      <w:pPr>
        <w:ind w:left="4676" w:hanging="180"/>
      </w:pPr>
    </w:lvl>
    <w:lvl w:ilvl="6">
      <w:start w:val="1"/>
      <w:numFmt w:val="decimal"/>
      <w:lvlText w:val="%7."/>
      <w:lvlJc w:val="left"/>
      <w:pPr>
        <w:ind w:left="5396" w:hanging="360"/>
      </w:pPr>
    </w:lvl>
    <w:lvl w:ilvl="7">
      <w:start w:val="1"/>
      <w:numFmt w:val="lowerLetter"/>
      <w:lvlText w:val="%8."/>
      <w:lvlJc w:val="left"/>
      <w:pPr>
        <w:ind w:left="6116" w:hanging="360"/>
      </w:pPr>
    </w:lvl>
    <w:lvl w:ilvl="8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1FFD6DBD"/>
    <w:multiLevelType w:val="multilevel"/>
    <w:tmpl w:val="2BF6C920"/>
    <w:styleLink w:val="CurrentList2"/>
    <w:lvl w:ilvl="0">
      <w:start w:val="1"/>
      <w:numFmt w:val="decimal"/>
      <w:lvlText w:val="%1."/>
      <w:lvlJc w:val="left"/>
      <w:pPr>
        <w:ind w:left="1080" w:hanging="364"/>
      </w:pPr>
      <w:rPr>
        <w:rFonts w:ascii="Calibri" w:hAnsi="Calibri" w:cs="Times New Roman (Body CS)" w:eastAsiaTheme="minorHAnsi"/>
        <w:sz w:val="24"/>
      </w:rPr>
    </w:lvl>
    <w:lvl w:ilvl="1">
      <w:start w:val="1"/>
      <w:numFmt w:val="lowerLetter"/>
      <w:lvlText w:val="%2."/>
      <w:lvlJc w:val="left"/>
      <w:pPr>
        <w:ind w:left="1800" w:hanging="364"/>
      </w:pPr>
      <w:rPr>
        <w:rFonts w:hint="default" w:ascii="Calibri" w:hAnsi="Calibri"/>
        <w:sz w:val="24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hint="default" w:ascii="Calibri" w:hAnsi="Calibri"/>
        <w:sz w:val="24"/>
      </w:rPr>
    </w:lvl>
    <w:lvl w:ilvl="3">
      <w:start w:val="1"/>
      <w:numFmt w:val="lowerLetter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2" w15:restartNumberingAfterBreak="0">
    <w:nsid w:val="33FB6217"/>
    <w:multiLevelType w:val="multilevel"/>
    <w:tmpl w:val="543AAA18"/>
    <w:styleLink w:val="CurrentList1"/>
    <w:lvl w:ilvl="0">
      <w:start w:val="1"/>
      <w:numFmt w:val="decimal"/>
      <w:lvlText w:val="%1."/>
      <w:lvlJc w:val="left"/>
      <w:pPr>
        <w:ind w:left="1080" w:hanging="364"/>
      </w:pPr>
      <w:rPr>
        <w:rFonts w:hint="default" w:ascii="Calibri" w:hAnsi="Calibri"/>
        <w:sz w:val="24"/>
      </w:rPr>
    </w:lvl>
    <w:lvl w:ilvl="1">
      <w:start w:val="1"/>
      <w:numFmt w:val="lowerLetter"/>
      <w:lvlText w:val="%2."/>
      <w:lvlJc w:val="left"/>
      <w:pPr>
        <w:ind w:left="1800" w:hanging="364"/>
      </w:pPr>
      <w:rPr>
        <w:rFonts w:hint="default" w:ascii="Calibri" w:hAnsi="Calibri"/>
        <w:sz w:val="24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hint="default" w:ascii="Calibri" w:hAnsi="Calibri"/>
        <w:sz w:val="24"/>
      </w:rPr>
    </w:lvl>
    <w:lvl w:ilvl="3">
      <w:start w:val="1"/>
      <w:numFmt w:val="lowerLetter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6" w:hanging="360"/>
      </w:p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3" w15:restartNumberingAfterBreak="0">
    <w:nsid w:val="47CB7B04"/>
    <w:multiLevelType w:val="multilevel"/>
    <w:tmpl w:val="367C9224"/>
    <w:styleLink w:val="Style1"/>
    <w:lvl w:ilvl="0">
      <w:start w:val="1"/>
      <w:numFmt w:val="decimal"/>
      <w:lvlText w:val="%1."/>
      <w:lvlJc w:val="left"/>
      <w:pPr>
        <w:ind w:left="1080" w:hanging="364"/>
      </w:pPr>
      <w:rPr>
        <w:rFonts w:hint="default" w:ascii="Calibri" w:hAnsi="Calibri"/>
        <w:sz w:val="24"/>
      </w:rPr>
    </w:lvl>
    <w:lvl w:ilvl="1">
      <w:start w:val="1"/>
      <w:numFmt w:val="lowerLetter"/>
      <w:lvlText w:val="%2."/>
      <w:lvlJc w:val="left"/>
      <w:pPr>
        <w:ind w:left="1800" w:hanging="364"/>
      </w:pPr>
      <w:rPr>
        <w:rFonts w:hint="default" w:ascii="Calibri" w:hAnsi="Calibri"/>
        <w:sz w:val="24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hint="default" w:ascii="Calibri" w:hAnsi="Calibri"/>
        <w:sz w:val="24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 w:ascii="Calibri" w:hAnsi="Calibri"/>
        <w:sz w:val="24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4" w15:restartNumberingAfterBreak="0">
    <w:nsid w:val="49580C29"/>
    <w:multiLevelType w:val="multilevel"/>
    <w:tmpl w:val="61F6B3DE"/>
    <w:styleLink w:val="Style2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1711572"/>
    <w:multiLevelType w:val="multilevel"/>
    <w:tmpl w:val="2BF6C920"/>
    <w:lvl w:ilvl="0">
      <w:start w:val="1"/>
      <w:numFmt w:val="decimal"/>
      <w:pStyle w:val="ListParagraph1stLevel"/>
      <w:lvlText w:val="%1."/>
      <w:lvlJc w:val="left"/>
      <w:pPr>
        <w:ind w:left="1080" w:hanging="364"/>
      </w:pPr>
      <w:rPr>
        <w:rFonts w:ascii="Calibri" w:hAnsi="Calibri" w:cs="Times New Roman (Body CS)" w:eastAsiaTheme="minorHAnsi"/>
        <w:sz w:val="24"/>
      </w:rPr>
    </w:lvl>
    <w:lvl w:ilvl="1">
      <w:start w:val="1"/>
      <w:numFmt w:val="lowerLetter"/>
      <w:pStyle w:val="ListParagraph2ndLevel"/>
      <w:lvlText w:val="%2."/>
      <w:lvlJc w:val="left"/>
      <w:pPr>
        <w:ind w:left="1800" w:hanging="364"/>
      </w:pPr>
      <w:rPr>
        <w:rFonts w:hint="default" w:ascii="Calibri" w:hAnsi="Calibri"/>
        <w:sz w:val="24"/>
      </w:rPr>
    </w:lvl>
    <w:lvl w:ilvl="2">
      <w:start w:val="1"/>
      <w:numFmt w:val="lowerRoman"/>
      <w:pStyle w:val="ListParagraph3rdLevel"/>
      <w:lvlText w:val="%3."/>
      <w:lvlJc w:val="left"/>
      <w:pPr>
        <w:ind w:left="2520" w:hanging="360"/>
      </w:pPr>
      <w:rPr>
        <w:rFonts w:hint="default" w:ascii="Calibri" w:hAnsi="Calibri"/>
        <w:sz w:val="24"/>
      </w:rPr>
    </w:lvl>
    <w:lvl w:ilvl="3">
      <w:start w:val="1"/>
      <w:numFmt w:val="lowerLetter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6" w:hanging="180"/>
      </w:pPr>
      <w:rPr>
        <w:rFonts w:hint="default"/>
      </w:rPr>
    </w:lvl>
  </w:abstractNum>
  <w:abstractNum w:abstractNumId="6" w15:restartNumberingAfterBreak="0">
    <w:nsid w:val="55991EFA"/>
    <w:multiLevelType w:val="multilevel"/>
    <w:tmpl w:val="F25E99FA"/>
    <w:lvl w:ilvl="0">
      <w:start w:val="1"/>
      <w:numFmt w:val="bullet"/>
      <w:pStyle w:val="BulletList1stLevel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pStyle w:val="BulletList2ndLevel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  <w:sz w:val="20"/>
      </w:rPr>
    </w:lvl>
    <w:lvl w:ilvl="2">
      <w:start w:val="1"/>
      <w:numFmt w:val="bullet"/>
      <w:pStyle w:val="BulletList3rdLevel"/>
      <w:lvlText w:val=""/>
      <w:lvlJc w:val="left"/>
      <w:pPr>
        <w:ind w:left="252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84A06B9"/>
    <w:multiLevelType w:val="multilevel"/>
    <w:tmpl w:val="96804644"/>
    <w:styleLink w:val="NumberedList-Template"/>
    <w:lvl w:ilvl="0">
      <w:start w:val="1"/>
      <w:numFmt w:val="decimal"/>
      <w:lvlText w:val="%1."/>
      <w:lvlJc w:val="left"/>
      <w:pPr>
        <w:ind w:left="1436" w:hanging="720"/>
      </w:pPr>
      <w:rPr>
        <w:rFonts w:hint="default" w:ascii="Calibri" w:hAnsi="Calibri"/>
        <w:sz w:val="24"/>
      </w:rPr>
    </w:lvl>
    <w:lvl w:ilvl="1">
      <w:start w:val="1"/>
      <w:numFmt w:val="lowerLetter"/>
      <w:lvlText w:val="%2."/>
      <w:lvlJc w:val="left"/>
      <w:pPr>
        <w:ind w:left="2156" w:hanging="720"/>
      </w:pPr>
      <w:rPr>
        <w:rFonts w:hint="default" w:ascii="Calibri" w:hAnsi="Calibri"/>
        <w:sz w:val="24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 w:ascii="Calibri" w:hAnsi="Calibri"/>
        <w:sz w:val="24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Calibri" w:hAnsi="Calibri"/>
        <w:sz w:val="24"/>
      </w:rPr>
    </w:lvl>
    <w:lvl w:ilvl="4">
      <w:start w:val="1"/>
      <w:numFmt w:val="lowerLetter"/>
      <w:lvlText w:val="%5."/>
      <w:lvlJc w:val="left"/>
      <w:pPr>
        <w:ind w:left="3956" w:hanging="360"/>
      </w:pPr>
    </w:lvl>
    <w:lvl w:ilvl="5">
      <w:start w:val="1"/>
      <w:numFmt w:val="lowerRoman"/>
      <w:lvlText w:val="%6."/>
      <w:lvlJc w:val="right"/>
      <w:pPr>
        <w:ind w:left="4676" w:hanging="180"/>
      </w:pPr>
    </w:lvl>
    <w:lvl w:ilvl="6">
      <w:start w:val="1"/>
      <w:numFmt w:val="decimal"/>
      <w:lvlText w:val="%7."/>
      <w:lvlJc w:val="left"/>
      <w:pPr>
        <w:ind w:left="5396" w:hanging="360"/>
      </w:pPr>
    </w:lvl>
    <w:lvl w:ilvl="7">
      <w:start w:val="1"/>
      <w:numFmt w:val="lowerLetter"/>
      <w:lvlText w:val="%8."/>
      <w:lvlJc w:val="left"/>
      <w:pPr>
        <w:ind w:left="6116" w:hanging="360"/>
      </w:pPr>
    </w:lvl>
    <w:lvl w:ilvl="8">
      <w:start w:val="1"/>
      <w:numFmt w:val="lowerRoman"/>
      <w:lvlText w:val="%9."/>
      <w:lvlJc w:val="right"/>
      <w:pPr>
        <w:ind w:left="6836" w:hanging="180"/>
      </w:pPr>
    </w:lvl>
  </w:abstractNum>
  <w:num w:numId="1" w16cid:durableId="249392476">
    <w:abstractNumId w:val="0"/>
  </w:num>
  <w:num w:numId="2" w16cid:durableId="1320189763">
    <w:abstractNumId w:val="7"/>
  </w:num>
  <w:num w:numId="3" w16cid:durableId="1849632145">
    <w:abstractNumId w:val="6"/>
  </w:num>
  <w:num w:numId="4" w16cid:durableId="481627057">
    <w:abstractNumId w:val="3"/>
  </w:num>
  <w:num w:numId="5" w16cid:durableId="882445484">
    <w:abstractNumId w:val="5"/>
  </w:num>
  <w:num w:numId="6" w16cid:durableId="1295327575">
    <w:abstractNumId w:val="2"/>
  </w:num>
  <w:num w:numId="7" w16cid:durableId="1086196178">
    <w:abstractNumId w:val="1"/>
  </w:num>
  <w:num w:numId="8" w16cid:durableId="916135451">
    <w:abstractNumId w:val="4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embedTrueTypeFonts/>
  <w:proofState w:spelling="clean" w:grammar="dirty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C8"/>
    <w:rsid w:val="0000443F"/>
    <w:rsid w:val="00007A17"/>
    <w:rsid w:val="00007C2C"/>
    <w:rsid w:val="0004229F"/>
    <w:rsid w:val="00043A07"/>
    <w:rsid w:val="000463E2"/>
    <w:rsid w:val="00071951"/>
    <w:rsid w:val="00074FD2"/>
    <w:rsid w:val="00083B51"/>
    <w:rsid w:val="000A2678"/>
    <w:rsid w:val="000A48EC"/>
    <w:rsid w:val="000B378B"/>
    <w:rsid w:val="000C7150"/>
    <w:rsid w:val="000D39E9"/>
    <w:rsid w:val="000E4A98"/>
    <w:rsid w:val="000F6FE0"/>
    <w:rsid w:val="00104C26"/>
    <w:rsid w:val="00113277"/>
    <w:rsid w:val="00124322"/>
    <w:rsid w:val="00131916"/>
    <w:rsid w:val="001B0632"/>
    <w:rsid w:val="002018B1"/>
    <w:rsid w:val="00231B5A"/>
    <w:rsid w:val="002376AB"/>
    <w:rsid w:val="002418C2"/>
    <w:rsid w:val="002628D6"/>
    <w:rsid w:val="00262B24"/>
    <w:rsid w:val="00265EB1"/>
    <w:rsid w:val="00270893"/>
    <w:rsid w:val="002828EB"/>
    <w:rsid w:val="00287690"/>
    <w:rsid w:val="00291008"/>
    <w:rsid w:val="002A2CB8"/>
    <w:rsid w:val="002C0E31"/>
    <w:rsid w:val="00304B2C"/>
    <w:rsid w:val="00305FAA"/>
    <w:rsid w:val="003142FB"/>
    <w:rsid w:val="00317BE9"/>
    <w:rsid w:val="00340052"/>
    <w:rsid w:val="00385D2B"/>
    <w:rsid w:val="003905EE"/>
    <w:rsid w:val="00392644"/>
    <w:rsid w:val="003A33D4"/>
    <w:rsid w:val="003C3369"/>
    <w:rsid w:val="004126F1"/>
    <w:rsid w:val="0043302F"/>
    <w:rsid w:val="00442AF7"/>
    <w:rsid w:val="00462C41"/>
    <w:rsid w:val="004A2E93"/>
    <w:rsid w:val="004D15C4"/>
    <w:rsid w:val="004D38D9"/>
    <w:rsid w:val="00504A48"/>
    <w:rsid w:val="00507655"/>
    <w:rsid w:val="005120AF"/>
    <w:rsid w:val="00525995"/>
    <w:rsid w:val="00541D27"/>
    <w:rsid w:val="00542D35"/>
    <w:rsid w:val="00547144"/>
    <w:rsid w:val="00597BE2"/>
    <w:rsid w:val="005A5B40"/>
    <w:rsid w:val="005B3059"/>
    <w:rsid w:val="00620C0B"/>
    <w:rsid w:val="0063648C"/>
    <w:rsid w:val="00650C82"/>
    <w:rsid w:val="006F2730"/>
    <w:rsid w:val="00700D78"/>
    <w:rsid w:val="00720C45"/>
    <w:rsid w:val="007341E4"/>
    <w:rsid w:val="00751AA5"/>
    <w:rsid w:val="0078670E"/>
    <w:rsid w:val="00794C1E"/>
    <w:rsid w:val="007B7D2E"/>
    <w:rsid w:val="007D48C1"/>
    <w:rsid w:val="00814850"/>
    <w:rsid w:val="00833139"/>
    <w:rsid w:val="008436C3"/>
    <w:rsid w:val="0085369A"/>
    <w:rsid w:val="00883E4E"/>
    <w:rsid w:val="008D5D35"/>
    <w:rsid w:val="00904F69"/>
    <w:rsid w:val="00911EAA"/>
    <w:rsid w:val="00912EEB"/>
    <w:rsid w:val="00920AC4"/>
    <w:rsid w:val="009219D3"/>
    <w:rsid w:val="00964CE8"/>
    <w:rsid w:val="00964F67"/>
    <w:rsid w:val="00991D44"/>
    <w:rsid w:val="00997C72"/>
    <w:rsid w:val="009A69E0"/>
    <w:rsid w:val="009C6D6C"/>
    <w:rsid w:val="00A10C7E"/>
    <w:rsid w:val="00A46F6B"/>
    <w:rsid w:val="00A82B9C"/>
    <w:rsid w:val="00A82CCC"/>
    <w:rsid w:val="00A8330D"/>
    <w:rsid w:val="00A83BAE"/>
    <w:rsid w:val="00AC25A7"/>
    <w:rsid w:val="00B11652"/>
    <w:rsid w:val="00B374BE"/>
    <w:rsid w:val="00BA29ED"/>
    <w:rsid w:val="00BA3B40"/>
    <w:rsid w:val="00C00582"/>
    <w:rsid w:val="00C12686"/>
    <w:rsid w:val="00C200BE"/>
    <w:rsid w:val="00C24319"/>
    <w:rsid w:val="00CA2A8A"/>
    <w:rsid w:val="00CB11FE"/>
    <w:rsid w:val="00CC00C9"/>
    <w:rsid w:val="00CC78AC"/>
    <w:rsid w:val="00CD2A0F"/>
    <w:rsid w:val="00CD7332"/>
    <w:rsid w:val="00CF106E"/>
    <w:rsid w:val="00D05159"/>
    <w:rsid w:val="00D25816"/>
    <w:rsid w:val="00D7539C"/>
    <w:rsid w:val="00DD5DEE"/>
    <w:rsid w:val="00DE1937"/>
    <w:rsid w:val="00DF7A57"/>
    <w:rsid w:val="00E0459C"/>
    <w:rsid w:val="00E14B88"/>
    <w:rsid w:val="00E24421"/>
    <w:rsid w:val="00E35421"/>
    <w:rsid w:val="00E4384D"/>
    <w:rsid w:val="00E46EC8"/>
    <w:rsid w:val="00E500DE"/>
    <w:rsid w:val="00E602E5"/>
    <w:rsid w:val="00E90466"/>
    <w:rsid w:val="00EC02EB"/>
    <w:rsid w:val="00ED74BE"/>
    <w:rsid w:val="00F11583"/>
    <w:rsid w:val="00F262FD"/>
    <w:rsid w:val="00F27B22"/>
    <w:rsid w:val="00F47B4B"/>
    <w:rsid w:val="00F7048E"/>
    <w:rsid w:val="00FA2110"/>
    <w:rsid w:val="00FB3B97"/>
    <w:rsid w:val="00FB5C78"/>
    <w:rsid w:val="00FC1919"/>
    <w:rsid w:val="00FC4AAF"/>
    <w:rsid w:val="00FC6C09"/>
    <w:rsid w:val="00FE3024"/>
    <w:rsid w:val="00FF2660"/>
    <w:rsid w:val="00FF5D4A"/>
    <w:rsid w:val="18B23427"/>
    <w:rsid w:val="1AB419FA"/>
    <w:rsid w:val="25DED130"/>
    <w:rsid w:val="3A94F83D"/>
    <w:rsid w:val="41D4281B"/>
    <w:rsid w:val="4CD6FCC0"/>
    <w:rsid w:val="562912B4"/>
    <w:rsid w:val="5E45931C"/>
    <w:rsid w:val="627C318B"/>
    <w:rsid w:val="7A7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3DF16"/>
  <w15:chartTrackingRefBased/>
  <w15:docId w15:val="{9295BD9F-70A6-0444-AA7B-27ACC30C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3B51"/>
    <w:pPr>
      <w:spacing w:after="240" w:line="276" w:lineRule="auto"/>
    </w:pPr>
    <w:rPr>
      <w:rFonts w:ascii="Calibri" w:hAnsi="Calibri" w:cs="Times New Roman (Body CS)"/>
    </w:rPr>
  </w:style>
  <w:style w:type="paragraph" w:styleId="Heading1">
    <w:name w:val="heading 1"/>
    <w:basedOn w:val="Normal"/>
    <w:next w:val="Normal"/>
    <w:link w:val="Heading1Char"/>
    <w:qFormat/>
    <w:rsid w:val="00E0459C"/>
    <w:pPr>
      <w:keepNext/>
      <w:keepLines/>
      <w:spacing w:before="120" w:after="120"/>
      <w:outlineLvl w:val="0"/>
    </w:pPr>
    <w:rPr>
      <w:rFonts w:ascii="Effra" w:hAnsi="Effra" w:eastAsiaTheme="majorEastAsia" w:cstheme="majorBidi"/>
      <w:b/>
      <w:color w:val="508AC8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E0459C"/>
    <w:pPr>
      <w:keepNext/>
      <w:keepLines/>
      <w:spacing w:before="160" w:after="80"/>
      <w:outlineLvl w:val="1"/>
    </w:pPr>
    <w:rPr>
      <w:rFonts w:eastAsiaTheme="majorEastAsia" w:cstheme="majorBidi"/>
      <w:color w:val="AA2A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2B24"/>
    <w:pPr>
      <w:keepNext/>
      <w:keepLines/>
      <w:spacing w:before="160" w:after="0"/>
      <w:outlineLvl w:val="2"/>
    </w:pPr>
    <w:rPr>
      <w:rFonts w:cs="Calibri" w:eastAsiaTheme="majorEastAsia"/>
      <w:b/>
      <w:bCs/>
      <w:color w:val="590D51"/>
      <w:kern w:val="0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8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15E99" w:themeColor="text2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1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E0459C"/>
    <w:rPr>
      <w:rFonts w:ascii="Effra" w:hAnsi="Effra" w:eastAsiaTheme="majorEastAsia" w:cstheme="majorBidi"/>
      <w:b/>
      <w:i w:val="0"/>
      <w:color w:val="508AC8"/>
      <w:sz w:val="36"/>
      <w:szCs w:val="40"/>
    </w:rPr>
  </w:style>
  <w:style w:type="character" w:styleId="Heading2Char" w:customStyle="1">
    <w:name w:val="Heading 2 Char"/>
    <w:basedOn w:val="DefaultParagraphFont"/>
    <w:link w:val="Heading2"/>
    <w:uiPriority w:val="99"/>
    <w:rsid w:val="00E0459C"/>
    <w:rPr>
      <w:rFonts w:ascii="Calibri" w:hAnsi="Calibri" w:eastAsiaTheme="majorEastAsia" w:cstheme="majorBidi"/>
      <w:b w:val="0"/>
      <w:i w:val="0"/>
      <w:color w:val="AA2A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262B24"/>
    <w:rPr>
      <w:rFonts w:ascii="Calibri" w:hAnsi="Calibri" w:cs="Calibri" w:eastAsiaTheme="majorEastAsia"/>
      <w:b/>
      <w:bCs/>
      <w:i w:val="0"/>
      <w:color w:val="590D51"/>
      <w:kern w:val="0"/>
      <w:sz w:val="24"/>
      <w:szCs w:val="28"/>
    </w:rPr>
  </w:style>
  <w:style w:type="character" w:styleId="Heading4Char" w:customStyle="1">
    <w:name w:val="Heading 4 Char"/>
    <w:basedOn w:val="DefaultParagraphFont"/>
    <w:link w:val="Heading4"/>
    <w:rsid w:val="00883E4E"/>
    <w:rPr>
      <w:rFonts w:ascii="Calibri" w:hAnsi="Calibri" w:eastAsiaTheme="majorEastAsia" w:cstheme="majorBidi"/>
      <w:i/>
      <w:iCs/>
      <w:color w:val="215E99" w:themeColor="text2" w:themeTint="BF"/>
    </w:rPr>
  </w:style>
  <w:style w:type="character" w:styleId="Heading5Char" w:customStyle="1">
    <w:name w:val="Heading 5 Char"/>
    <w:basedOn w:val="DefaultParagraphFont"/>
    <w:link w:val="Heading5"/>
    <w:uiPriority w:val="9"/>
    <w:rsid w:val="00CB11FE"/>
    <w:rPr>
      <w:rFonts w:ascii="Calibri" w:hAnsi="Calibri" w:eastAsiaTheme="majorEastAsia" w:cstheme="majorBidi"/>
      <w:b w:val="0"/>
      <w:i w:val="0"/>
      <w:color w:val="0F4761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B11FE"/>
    <w:rPr>
      <w:rFonts w:ascii="Calibri" w:hAnsi="Calibri" w:eastAsiaTheme="majorEastAsia" w:cstheme="majorBidi"/>
      <w:b w:val="0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B11FE"/>
    <w:rPr>
      <w:rFonts w:ascii="Calibri" w:hAnsi="Calibri" w:eastAsiaTheme="majorEastAsia" w:cstheme="majorBidi"/>
      <w:b w:val="0"/>
      <w:i w:val="0"/>
      <w:color w:val="595959" w:themeColor="text1" w:themeTint="A6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B11FE"/>
    <w:rPr>
      <w:rFonts w:ascii="Calibri" w:hAnsi="Calibri" w:eastAsiaTheme="majorEastAsia" w:cstheme="majorBidi"/>
      <w:b w:val="0"/>
      <w:i/>
      <w:iCs/>
      <w:color w:val="272727" w:themeColor="text1" w:themeTint="D8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B11FE"/>
    <w:rPr>
      <w:rFonts w:ascii="Calibri" w:hAnsi="Calibri" w:eastAsiaTheme="majorEastAsia" w:cstheme="majorBidi"/>
      <w:b w:val="0"/>
      <w:i w:val="0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qFormat/>
    <w:rsid w:val="00083B51"/>
    <w:pPr>
      <w:spacing w:after="80" w:line="240" w:lineRule="auto"/>
      <w:contextualSpacing/>
      <w:jc w:val="center"/>
    </w:pPr>
    <w:rPr>
      <w:rFonts w:ascii="Effra" w:hAnsi="Effra" w:cs="Times New Roman (Headings CS)" w:eastAsiaTheme="majorEastAsia"/>
      <w:b/>
      <w:color w:val="293374"/>
      <w:kern w:val="28"/>
      <w:sz w:val="44"/>
      <w:szCs w:val="56"/>
    </w:rPr>
  </w:style>
  <w:style w:type="character" w:styleId="TitleChar" w:customStyle="1">
    <w:name w:val="Title Char"/>
    <w:basedOn w:val="DefaultParagraphFont"/>
    <w:link w:val="Title"/>
    <w:rsid w:val="00083B51"/>
    <w:rPr>
      <w:rFonts w:ascii="Effra" w:hAnsi="Effra" w:cs="Times New Roman (Headings CS)" w:eastAsiaTheme="majorEastAsia"/>
      <w:b/>
      <w:color w:val="293374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qFormat/>
    <w:rsid w:val="00262B24"/>
    <w:pPr>
      <w:numPr>
        <w:ilvl w:val="1"/>
      </w:numPr>
      <w:jc w:val="center"/>
    </w:pPr>
    <w:rPr>
      <w:rFonts w:cs="Times New Roman (Headings CS)" w:eastAsiaTheme="majorEastAsia"/>
      <w:i/>
      <w:color w:val="262626" w:themeColor="text1" w:themeTint="D9"/>
      <w:szCs w:val="28"/>
    </w:rPr>
  </w:style>
  <w:style w:type="character" w:styleId="SubtitleChar" w:customStyle="1">
    <w:name w:val="Subtitle Char"/>
    <w:basedOn w:val="DefaultParagraphFont"/>
    <w:link w:val="Subtitle"/>
    <w:rsid w:val="00262B24"/>
    <w:rPr>
      <w:rFonts w:ascii="Calibri" w:hAnsi="Calibri" w:cs="Times New Roman (Headings CS)" w:eastAsiaTheme="majorEastAsia"/>
      <w:b w:val="0"/>
      <w:i/>
      <w:color w:val="262626" w:themeColor="text1" w:themeTint="D9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F7048E"/>
    <w:pPr>
      <w:tabs>
        <w:tab w:val="center" w:pos="4680"/>
        <w:tab w:val="right" w:pos="9360"/>
      </w:tabs>
      <w:spacing w:after="0" w:line="240" w:lineRule="auto"/>
    </w:pPr>
  </w:style>
  <w:style w:type="paragraph" w:styleId="Footer-Mission" w:customStyle="1">
    <w:name w:val="Footer - Mission"/>
    <w:basedOn w:val="Normal"/>
    <w:qFormat/>
    <w:rsid w:val="001B0632"/>
    <w:pPr>
      <w:spacing w:line="240" w:lineRule="auto"/>
      <w:jc w:val="center"/>
    </w:pPr>
    <w:rPr>
      <w:rFonts w:cs="Calibri"/>
      <w:color w:val="508AC8"/>
      <w:sz w:val="20"/>
      <w:szCs w:val="20"/>
    </w:rPr>
  </w:style>
  <w:style w:type="character" w:styleId="PageNumber">
    <w:name w:val="page number"/>
    <w:basedOn w:val="DefaultParagraphFont"/>
    <w:unhideWhenUsed/>
    <w:rsid w:val="00FA2110"/>
    <w:rPr>
      <w:szCs w:val="20"/>
    </w:rPr>
  </w:style>
  <w:style w:type="paragraph" w:styleId="EndnoteText">
    <w:name w:val="endnote text"/>
    <w:basedOn w:val="Normal"/>
    <w:link w:val="EndnoteTextChar"/>
    <w:semiHidden/>
    <w:rsid w:val="007341E4"/>
    <w:pPr>
      <w:widowControl w:val="0"/>
      <w:spacing w:after="0" w:line="240" w:lineRule="auto"/>
    </w:pPr>
    <w:rPr>
      <w:rFonts w:ascii="Times New Roman" w:hAnsi="Times New Roman" w:eastAsia="Times New Roman" w:cs="Times New Roman"/>
      <w:snapToGrid w:val="0"/>
      <w:kern w:val="0"/>
      <w:szCs w:val="20"/>
      <w14:ligatures w14:val="none"/>
    </w:rPr>
  </w:style>
  <w:style w:type="character" w:styleId="EndnoteTextChar" w:customStyle="1">
    <w:name w:val="Endnote Text Char"/>
    <w:basedOn w:val="DefaultParagraphFont"/>
    <w:link w:val="EndnoteText"/>
    <w:semiHidden/>
    <w:rsid w:val="007341E4"/>
    <w:rPr>
      <w:rFonts w:ascii="Times New Roman" w:hAnsi="Times New Roman" w:eastAsia="Times New Roman" w:cs="Times New Roman"/>
      <w:b w:val="0"/>
      <w:i w:val="0"/>
      <w:snapToGrid w:val="0"/>
      <w:kern w:val="0"/>
      <w:sz w:val="24"/>
      <w:szCs w:val="20"/>
      <w14:ligatures w14:val="none"/>
    </w:rPr>
  </w:style>
  <w:style w:type="table" w:styleId="TableGrid">
    <w:name w:val="Table Grid"/>
    <w:basedOn w:val="TableNormal"/>
    <w:rsid w:val="007341E4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FA2110"/>
    <w:rPr>
      <w:rFonts w:ascii="Calibri" w:hAnsi="Calibri"/>
      <w:b w:val="0"/>
      <w:i w:val="0"/>
      <w:color w:val="0070C0"/>
      <w:sz w:val="24"/>
      <w:u w:val="single"/>
    </w:rPr>
  </w:style>
  <w:style w:type="paragraph" w:styleId="Revision">
    <w:name w:val="Revision"/>
    <w:hidden/>
    <w:uiPriority w:val="99"/>
    <w:semiHidden/>
    <w:rsid w:val="007341E4"/>
    <w:pPr>
      <w:spacing w:after="0" w:line="240" w:lineRule="auto"/>
    </w:pPr>
    <w:rPr>
      <w:rFonts w:ascii="Times New Roman" w:hAnsi="Times New Roman" w:eastAsia="Times New Roman" w:cs="Arial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62B24"/>
    <w:pPr>
      <w:spacing w:before="240" w:after="0" w:line="259" w:lineRule="auto"/>
      <w:outlineLvl w:val="9"/>
    </w:pPr>
    <w:rPr>
      <w:kern w:val="0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828EB"/>
    <w:pPr>
      <w:spacing w:before="120" w:after="0"/>
    </w:pPr>
    <w:rPr>
      <w:rFonts w:asciiTheme="minorHAnsi" w:hAnsiTheme="minorHAnsi"/>
      <w:b/>
      <w:bCs/>
      <w:iCs/>
      <w:color w:val="AA2A61"/>
    </w:rPr>
  </w:style>
  <w:style w:type="paragraph" w:styleId="TOC2">
    <w:name w:val="toc 2"/>
    <w:basedOn w:val="Normal"/>
    <w:next w:val="Normal"/>
    <w:autoRedefine/>
    <w:uiPriority w:val="39"/>
    <w:unhideWhenUsed/>
    <w:rsid w:val="002828EB"/>
    <w:pPr>
      <w:spacing w:before="120" w:after="0"/>
      <w:ind w:left="240"/>
    </w:pPr>
    <w:rPr>
      <w:rFonts w:asciiTheme="minorHAnsi" w:hAnsi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828EB"/>
    <w:pPr>
      <w:spacing w:after="0"/>
      <w:ind w:left="480"/>
    </w:pPr>
    <w:rPr>
      <w:rFonts w:asciiTheme="minorHAnsi" w:hAnsiTheme="minorHAnsi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341E4"/>
    <w:rPr>
      <w:rFonts w:ascii="Calibri" w:hAnsi="Calibri"/>
      <w:b w:val="0"/>
      <w:i w:val="0"/>
      <w:color w:val="605E5C"/>
      <w:sz w:val="24"/>
      <w:shd w:val="clear" w:color="auto" w:fill="E1DFDD"/>
    </w:rPr>
  </w:style>
  <w:style w:type="paragraph" w:styleId="Footer-Info" w:customStyle="1">
    <w:name w:val="Footer - Info"/>
    <w:basedOn w:val="Normal"/>
    <w:next w:val="Footer-Mission"/>
    <w:qFormat/>
    <w:rsid w:val="001B0632"/>
    <w:pPr>
      <w:suppressAutoHyphens/>
      <w:autoSpaceDE w:val="0"/>
      <w:autoSpaceDN w:val="0"/>
      <w:adjustRightInd w:val="0"/>
      <w:spacing w:after="60" w:line="288" w:lineRule="auto"/>
      <w:jc w:val="center"/>
      <w:textAlignment w:val="center"/>
    </w:pPr>
    <w:rPr>
      <w:rFonts w:cs="Calibri"/>
      <w:color w:val="293374"/>
      <w:spacing w:val="4"/>
      <w:kern w:val="0"/>
      <w:sz w:val="20"/>
      <w:szCs w:val="20"/>
    </w:rPr>
  </w:style>
  <w:style w:type="paragraph" w:styleId="Header-Top" w:customStyle="1">
    <w:name w:val="Header - Top"/>
    <w:basedOn w:val="Normal"/>
    <w:qFormat/>
    <w:rsid w:val="001B0632"/>
    <w:pPr>
      <w:spacing w:after="0" w:line="240" w:lineRule="auto"/>
      <w:jc w:val="center"/>
    </w:pPr>
    <w:rPr>
      <w:rFonts w:cs="Calibri"/>
      <w:color w:val="293374"/>
      <w:spacing w:val="20"/>
      <w:sz w:val="20"/>
    </w:rPr>
  </w:style>
  <w:style w:type="character" w:styleId="HeaderChar" w:customStyle="1">
    <w:name w:val="Header Char"/>
    <w:basedOn w:val="DefaultParagraphFont"/>
    <w:link w:val="Header"/>
    <w:uiPriority w:val="99"/>
    <w:rsid w:val="00F7048E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04229F"/>
    <w:pPr>
      <w:ind w:left="720"/>
      <w:contextualSpacing/>
    </w:pPr>
  </w:style>
  <w:style w:type="numbering" w:styleId="NumberedList" w:customStyle="1">
    <w:name w:val="Numbered List"/>
    <w:uiPriority w:val="99"/>
    <w:rsid w:val="00541D27"/>
    <w:pPr>
      <w:numPr>
        <w:numId w:val="1"/>
      </w:numPr>
    </w:pPr>
  </w:style>
  <w:style w:type="numbering" w:styleId="NumberedList-Template" w:customStyle="1">
    <w:name w:val="Numbered List - Template"/>
    <w:uiPriority w:val="99"/>
    <w:rsid w:val="00541D27"/>
    <w:pPr>
      <w:numPr>
        <w:numId w:val="2"/>
      </w:numPr>
    </w:pPr>
  </w:style>
  <w:style w:type="paragraph" w:styleId="ListParagraph1stLevel" w:customStyle="1">
    <w:name w:val="List Paragraph (1st Level)"/>
    <w:basedOn w:val="Normal"/>
    <w:qFormat/>
    <w:rsid w:val="0004229F"/>
    <w:pPr>
      <w:numPr>
        <w:numId w:val="5"/>
      </w:numPr>
      <w:spacing w:after="0"/>
    </w:pPr>
  </w:style>
  <w:style w:type="paragraph" w:styleId="ListParagraph2ndLevel" w:customStyle="1">
    <w:name w:val="List Paragraph (2nd Level)"/>
    <w:basedOn w:val="Normal"/>
    <w:qFormat/>
    <w:rsid w:val="0004229F"/>
    <w:pPr>
      <w:numPr>
        <w:ilvl w:val="1"/>
        <w:numId w:val="5"/>
      </w:numPr>
      <w:spacing w:after="0"/>
    </w:pPr>
  </w:style>
  <w:style w:type="paragraph" w:styleId="ListParagraph3rdLevel" w:customStyle="1">
    <w:name w:val="List Paragraph (3rd Level)"/>
    <w:basedOn w:val="Normal"/>
    <w:qFormat/>
    <w:rsid w:val="0004229F"/>
    <w:pPr>
      <w:numPr>
        <w:ilvl w:val="2"/>
        <w:numId w:val="5"/>
      </w:numPr>
      <w:spacing w:after="0"/>
    </w:pPr>
  </w:style>
  <w:style w:type="paragraph" w:styleId="BulletList1stLevel" w:customStyle="1">
    <w:name w:val="Bullet List (1st Level)"/>
    <w:basedOn w:val="Normal"/>
    <w:qFormat/>
    <w:rsid w:val="0004229F"/>
    <w:pPr>
      <w:numPr>
        <w:numId w:val="3"/>
      </w:numPr>
      <w:spacing w:after="0"/>
    </w:pPr>
  </w:style>
  <w:style w:type="paragraph" w:styleId="BulletList2ndLevel" w:customStyle="1">
    <w:name w:val="Bullet List (2nd Level)"/>
    <w:basedOn w:val="Normal"/>
    <w:qFormat/>
    <w:rsid w:val="0004229F"/>
    <w:pPr>
      <w:numPr>
        <w:ilvl w:val="1"/>
        <w:numId w:val="3"/>
      </w:numPr>
      <w:spacing w:after="0"/>
    </w:pPr>
  </w:style>
  <w:style w:type="paragraph" w:styleId="BulletList3rdLevel" w:customStyle="1">
    <w:name w:val="Bullet List (3rd Level)"/>
    <w:basedOn w:val="Normal"/>
    <w:qFormat/>
    <w:rsid w:val="0004229F"/>
    <w:pPr>
      <w:numPr>
        <w:ilvl w:val="2"/>
        <w:numId w:val="3"/>
      </w:numPr>
      <w:spacing w:after="0"/>
    </w:pPr>
  </w:style>
  <w:style w:type="numbering" w:styleId="Style1" w:customStyle="1">
    <w:name w:val="Style1"/>
    <w:uiPriority w:val="99"/>
    <w:rsid w:val="00D25816"/>
    <w:pPr>
      <w:numPr>
        <w:numId w:val="4"/>
      </w:numPr>
    </w:pPr>
  </w:style>
  <w:style w:type="numbering" w:styleId="CurrentList1" w:customStyle="1">
    <w:name w:val="Current List1"/>
    <w:uiPriority w:val="99"/>
    <w:rsid w:val="008D5D35"/>
    <w:pPr>
      <w:numPr>
        <w:numId w:val="6"/>
      </w:numPr>
    </w:pPr>
  </w:style>
  <w:style w:type="numbering" w:styleId="CurrentList2" w:customStyle="1">
    <w:name w:val="Current List2"/>
    <w:uiPriority w:val="99"/>
    <w:rsid w:val="008D5D35"/>
    <w:pPr>
      <w:numPr>
        <w:numId w:val="7"/>
      </w:numPr>
    </w:pPr>
  </w:style>
  <w:style w:type="numbering" w:styleId="Style2" w:customStyle="1">
    <w:name w:val="Style2"/>
    <w:uiPriority w:val="99"/>
    <w:rsid w:val="00E602E5"/>
    <w:pPr>
      <w:numPr>
        <w:numId w:val="8"/>
      </w:numPr>
    </w:pPr>
  </w:style>
  <w:style w:type="paragraph" w:styleId="NormalWeb">
    <w:name w:val="Normal (Web)"/>
    <w:basedOn w:val="Normal"/>
    <w:uiPriority w:val="99"/>
    <w:semiHidden/>
    <w:unhideWhenUsed/>
    <w:rsid w:val="00317BE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zoe/Desktop/SIA%20Letterhead%20Word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AAFC2D-000F-334D-AA9E-82AE456AE3E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SIA Letterhead Word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Zoe Wainer</dc:creator>
  <keywords/>
  <dc:description/>
  <lastModifiedBy>Kamali Brooks</lastModifiedBy>
  <revision>5</revision>
  <lastPrinted>2025-07-29T18:18:00.0000000Z</lastPrinted>
  <dcterms:created xsi:type="dcterms:W3CDTF">2026-08-13T16:18:00.0000000Z</dcterms:created>
  <dcterms:modified xsi:type="dcterms:W3CDTF">2026-08-16T05:28:03.0441532Z</dcterms:modified>
</coreProperties>
</file>